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/>
          <w:sz w:val="32"/>
          <w:szCs w:val="32"/>
        </w:rPr>
      </w:pPr>
      <w:bookmarkStart w:id="0" w:name="_Toc189"/>
      <w:r>
        <w:rPr>
          <w:rFonts w:hint="eastAsia" w:ascii="仿宋" w:hAnsi="仿宋"/>
          <w:sz w:val="32"/>
          <w:szCs w:val="32"/>
        </w:rPr>
        <w:t>附件1</w:t>
      </w:r>
      <w:r>
        <w:rPr>
          <w:rFonts w:hint="eastAsia" w:ascii="仿宋" w:hAnsi="仿宋"/>
          <w:sz w:val="32"/>
          <w:szCs w:val="32"/>
          <w:lang w:eastAsia="zh-CN"/>
        </w:rPr>
        <w:t>：</w:t>
      </w:r>
      <w:r>
        <w:rPr>
          <w:rFonts w:hint="eastAsia" w:ascii="仿宋" w:hAnsi="仿宋"/>
          <w:sz w:val="32"/>
          <w:szCs w:val="32"/>
          <w:lang w:val="en-US" w:eastAsia="zh-CN"/>
        </w:rPr>
        <w:t xml:space="preserve">                                 </w:t>
      </w:r>
      <w:bookmarkStart w:id="1" w:name="_GoBack"/>
      <w:bookmarkEnd w:id="1"/>
      <w:r>
        <w:rPr>
          <w:rFonts w:hint="eastAsia" w:asciiTheme="minorEastAsia" w:hAnsiTheme="minorEastAsia"/>
          <w:b/>
          <w:sz w:val="32"/>
          <w:szCs w:val="32"/>
          <w:lang w:eastAsia="zh-CN"/>
        </w:rPr>
        <w:t>会议</w:t>
      </w:r>
      <w:r>
        <w:rPr>
          <w:rFonts w:hint="eastAsia" w:asciiTheme="minorEastAsia" w:hAnsiTheme="minorEastAsia"/>
          <w:b/>
          <w:sz w:val="32"/>
          <w:szCs w:val="32"/>
        </w:rPr>
        <w:t>回执</w:t>
      </w:r>
    </w:p>
    <w:tbl>
      <w:tblPr>
        <w:tblStyle w:val="15"/>
        <w:tblW w:w="141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6"/>
        <w:gridCol w:w="1740"/>
        <w:gridCol w:w="1245"/>
        <w:gridCol w:w="2940"/>
        <w:gridCol w:w="2940"/>
        <w:gridCol w:w="31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2086" w:type="dxa"/>
            <w:vAlign w:val="center"/>
          </w:tcPr>
          <w:p>
            <w:pPr>
              <w:jc w:val="center"/>
              <w:rPr>
                <w:rFonts w:hint="eastAsia" w:ascii="仿宋" w:hAnsi="仿宋" w:cs="Times New Roman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cs="Times New Roman"/>
                <w:sz w:val="28"/>
                <w:szCs w:val="28"/>
              </w:rPr>
              <w:t>单位名称</w:t>
            </w:r>
          </w:p>
        </w:tc>
        <w:tc>
          <w:tcPr>
            <w:tcW w:w="12062" w:type="dxa"/>
            <w:gridSpan w:val="5"/>
            <w:vAlign w:val="center"/>
          </w:tcPr>
          <w:p>
            <w:pPr>
              <w:jc w:val="left"/>
              <w:rPr>
                <w:rFonts w:hint="eastAsia" w:ascii="仿宋" w:hAnsi="仿宋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cs="Times New Roman"/>
                <w:sz w:val="28"/>
                <w:szCs w:val="28"/>
                <w:lang w:eastAsia="zh-CN"/>
              </w:rPr>
              <w:t>（公章，开发票名称）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086" w:type="dxa"/>
            <w:vAlign w:val="center"/>
          </w:tcPr>
          <w:p>
            <w:pPr>
              <w:ind w:firstLine="140" w:firstLineChars="50"/>
              <w:jc w:val="both"/>
              <w:rPr>
                <w:rFonts w:hint="eastAsia" w:ascii="仿宋" w:hAnsi="仿宋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cs="Times New Roman"/>
                <w:sz w:val="28"/>
                <w:szCs w:val="28"/>
                <w:lang w:eastAsia="zh-CN"/>
              </w:rPr>
              <w:t>纳税人识别号</w:t>
            </w:r>
          </w:p>
        </w:tc>
        <w:tc>
          <w:tcPr>
            <w:tcW w:w="12062" w:type="dxa"/>
            <w:gridSpan w:val="5"/>
            <w:vAlign w:val="center"/>
          </w:tcPr>
          <w:p>
            <w:pPr>
              <w:jc w:val="left"/>
              <w:rPr>
                <w:rFonts w:hint="eastAsia" w:ascii="仿宋" w:hAnsi="仿宋" w:cs="Times New Roman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2086" w:type="dxa"/>
            <w:vAlign w:val="center"/>
          </w:tcPr>
          <w:p>
            <w:pPr>
              <w:ind w:firstLine="140" w:firstLineChars="50"/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hint="eastAsia" w:ascii="仿宋" w:hAnsi="仿宋" w:cs="Times New Roman"/>
                <w:sz w:val="28"/>
                <w:szCs w:val="28"/>
              </w:rPr>
              <w:t>通讯地址</w:t>
            </w:r>
          </w:p>
        </w:tc>
        <w:tc>
          <w:tcPr>
            <w:tcW w:w="12062" w:type="dxa"/>
            <w:gridSpan w:val="5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2086" w:type="dxa"/>
            <w:vMerge w:val="restart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hint="eastAsia" w:ascii="仿宋" w:hAnsi="仿宋" w:cs="Times New Roman"/>
                <w:sz w:val="28"/>
                <w:szCs w:val="28"/>
              </w:rPr>
              <w:t>参会人员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hint="eastAsia" w:ascii="仿宋" w:hAnsi="仿宋" w:cs="Times New Roman"/>
                <w:sz w:val="28"/>
                <w:szCs w:val="28"/>
              </w:rPr>
              <w:t>姓</w:t>
            </w:r>
            <w:r>
              <w:rPr>
                <w:rFonts w:hint="eastAsia" w:ascii="仿宋" w:hAnsi="仿宋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cs="Times New Roman"/>
                <w:sz w:val="28"/>
                <w:szCs w:val="28"/>
              </w:rPr>
              <w:t>名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ascii="仿宋" w:hAnsi="仿宋" w:cs="Times New Roman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cs="Times New Roman"/>
                <w:sz w:val="28"/>
                <w:szCs w:val="28"/>
                <w:lang w:eastAsia="zh-CN"/>
              </w:rPr>
              <w:t>性</w:t>
            </w:r>
            <w:r>
              <w:rPr>
                <w:rFonts w:hint="eastAsia" w:ascii="仿宋" w:hAnsi="仿宋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cs="Times New Roman"/>
                <w:sz w:val="28"/>
                <w:szCs w:val="28"/>
                <w:lang w:eastAsia="zh-CN"/>
              </w:rPr>
              <w:t>别</w:t>
            </w:r>
          </w:p>
        </w:tc>
        <w:tc>
          <w:tcPr>
            <w:tcW w:w="2940" w:type="dxa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hint="eastAsia" w:ascii="仿宋" w:hAnsi="仿宋" w:cs="Times New Roman"/>
                <w:sz w:val="28"/>
                <w:szCs w:val="28"/>
              </w:rPr>
              <w:t>职务</w:t>
            </w:r>
            <w:r>
              <w:rPr>
                <w:rFonts w:hint="eastAsia" w:ascii="仿宋" w:hAnsi="仿宋" w:cs="Times New Roman"/>
                <w:sz w:val="28"/>
                <w:szCs w:val="28"/>
                <w:lang w:eastAsia="zh-CN"/>
              </w:rPr>
              <w:t>或职称</w:t>
            </w:r>
          </w:p>
        </w:tc>
        <w:tc>
          <w:tcPr>
            <w:tcW w:w="2940" w:type="dxa"/>
            <w:vAlign w:val="center"/>
          </w:tcPr>
          <w:p>
            <w:pPr>
              <w:jc w:val="center"/>
              <w:rPr>
                <w:rFonts w:hint="eastAsia" w:ascii="仿宋" w:hAnsi="仿宋" w:cs="Times New Roman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cs="Times New Roman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3197" w:type="dxa"/>
            <w:vAlign w:val="center"/>
          </w:tcPr>
          <w:p>
            <w:pPr>
              <w:jc w:val="center"/>
              <w:rPr>
                <w:rFonts w:hint="eastAsia" w:ascii="仿宋" w:hAnsi="仿宋" w:cs="Times New Roman"/>
                <w:sz w:val="28"/>
                <w:szCs w:val="28"/>
              </w:rPr>
            </w:pPr>
            <w:r>
              <w:rPr>
                <w:rFonts w:hint="eastAsia" w:ascii="仿宋" w:hAnsi="仿宋" w:cs="Times New Roman"/>
                <w:sz w:val="28"/>
                <w:szCs w:val="28"/>
              </w:rPr>
              <w:t>邮</w:t>
            </w:r>
            <w:r>
              <w:rPr>
                <w:rFonts w:hint="eastAsia" w:ascii="仿宋" w:hAnsi="仿宋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" w:hAnsi="仿宋" w:cs="Times New Roman"/>
                <w:sz w:val="28"/>
                <w:szCs w:val="28"/>
              </w:rPr>
              <w:t>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086" w:type="dxa"/>
            <w:vMerge w:val="continue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086" w:type="dxa"/>
            <w:vMerge w:val="continue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2086" w:type="dxa"/>
            <w:vMerge w:val="continue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086" w:type="dxa"/>
            <w:vMerge w:val="continue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086" w:type="dxa"/>
            <w:vMerge w:val="continue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940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197" w:type="dxa"/>
            <w:vAlign w:val="center"/>
          </w:tcPr>
          <w:p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2086" w:type="dxa"/>
            <w:vAlign w:val="center"/>
          </w:tcPr>
          <w:p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hint="eastAsia" w:ascii="仿宋" w:hAnsi="仿宋" w:cs="Times New Roman"/>
                <w:sz w:val="28"/>
                <w:szCs w:val="28"/>
              </w:rPr>
              <w:t>酒店</w:t>
            </w:r>
            <w:r>
              <w:rPr>
                <w:rFonts w:hint="eastAsia" w:ascii="仿宋" w:hAnsi="仿宋" w:cs="Times New Roman"/>
                <w:sz w:val="28"/>
                <w:szCs w:val="28"/>
                <w:lang w:eastAsia="zh-CN"/>
              </w:rPr>
              <w:t>预定</w:t>
            </w:r>
          </w:p>
        </w:tc>
        <w:tc>
          <w:tcPr>
            <w:tcW w:w="12062" w:type="dxa"/>
            <w:gridSpan w:val="5"/>
            <w:vAlign w:val="center"/>
          </w:tcPr>
          <w:p>
            <w:pPr>
              <w:widowControl/>
              <w:rPr>
                <w:rFonts w:ascii="仿宋" w:hAnsi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/>
                <w:b w:val="0"/>
                <w:bCs w:val="0"/>
                <w:sz w:val="24"/>
                <w:szCs w:val="24"/>
              </w:rPr>
              <w:t>1.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lang w:eastAsia="zh-CN"/>
              </w:rPr>
              <w:t>会议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</w:rPr>
              <w:t>酒店：内蒙古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lang w:eastAsia="zh-CN"/>
              </w:rPr>
              <w:t>乌澜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</w:rPr>
              <w:t>大酒店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lang w:eastAsia="zh-CN"/>
              </w:rPr>
              <w:t>；</w:t>
            </w:r>
          </w:p>
          <w:p>
            <w:pPr>
              <w:widowControl/>
              <w:rPr>
                <w:rFonts w:hint="eastAsia" w:ascii="仿宋" w:hAnsi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/>
                <w:b w:val="0"/>
                <w:bCs w:val="0"/>
                <w:sz w:val="24"/>
                <w:szCs w:val="24"/>
              </w:rPr>
              <w:t>2.标间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</w:rPr>
              <w:t>间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lang w:eastAsia="zh-CN"/>
              </w:rPr>
              <w:t>（两人一间）；</w:t>
            </w:r>
          </w:p>
          <w:p>
            <w:pPr>
              <w:widowControl/>
              <w:rPr>
                <w:rFonts w:hint="eastAsia" w:ascii="仿宋" w:hAnsi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lang w:val="en-US" w:eastAsia="zh-CN"/>
              </w:rPr>
              <w:t>3.其他需求：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u w:val="single"/>
              </w:rPr>
              <w:t xml:space="preserve">                                          </w:t>
            </w:r>
            <w:r>
              <w:rPr>
                <w:rFonts w:hint="eastAsia" w:ascii="仿宋" w:hAnsi="仿宋"/>
                <w:b w:val="0"/>
                <w:bCs w:val="0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bookmarkEnd w:id="0"/>
    </w:tbl>
    <w:p>
      <w:pPr>
        <w:jc w:val="left"/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3A18CC"/>
    <w:rsid w:val="004F7B08"/>
    <w:rsid w:val="009E3523"/>
    <w:rsid w:val="009E4BB4"/>
    <w:rsid w:val="00AE0B06"/>
    <w:rsid w:val="01B168EA"/>
    <w:rsid w:val="021667DA"/>
    <w:rsid w:val="03063075"/>
    <w:rsid w:val="03226138"/>
    <w:rsid w:val="032A74E1"/>
    <w:rsid w:val="0387780D"/>
    <w:rsid w:val="039D7287"/>
    <w:rsid w:val="03C3711D"/>
    <w:rsid w:val="043D2BA0"/>
    <w:rsid w:val="04863080"/>
    <w:rsid w:val="04B4476F"/>
    <w:rsid w:val="04B7737A"/>
    <w:rsid w:val="04FD1D36"/>
    <w:rsid w:val="054B6471"/>
    <w:rsid w:val="05C15481"/>
    <w:rsid w:val="06300D73"/>
    <w:rsid w:val="066B2042"/>
    <w:rsid w:val="06843F57"/>
    <w:rsid w:val="06873E18"/>
    <w:rsid w:val="07151DDE"/>
    <w:rsid w:val="07562BCD"/>
    <w:rsid w:val="07703784"/>
    <w:rsid w:val="07CC40E2"/>
    <w:rsid w:val="07FA059D"/>
    <w:rsid w:val="08A85C74"/>
    <w:rsid w:val="08D4441A"/>
    <w:rsid w:val="0976279A"/>
    <w:rsid w:val="098B4A35"/>
    <w:rsid w:val="098C338B"/>
    <w:rsid w:val="09956D2F"/>
    <w:rsid w:val="099C77E2"/>
    <w:rsid w:val="09DB356D"/>
    <w:rsid w:val="0A175E9E"/>
    <w:rsid w:val="0A41782C"/>
    <w:rsid w:val="0AC80161"/>
    <w:rsid w:val="0ADD2393"/>
    <w:rsid w:val="0AE304DD"/>
    <w:rsid w:val="0B211313"/>
    <w:rsid w:val="0B5F3472"/>
    <w:rsid w:val="0B6438AB"/>
    <w:rsid w:val="0B702C14"/>
    <w:rsid w:val="0B8F29A6"/>
    <w:rsid w:val="0BEC5C6B"/>
    <w:rsid w:val="0C091330"/>
    <w:rsid w:val="0C1A2620"/>
    <w:rsid w:val="0C2A464D"/>
    <w:rsid w:val="0C843538"/>
    <w:rsid w:val="0C924A8F"/>
    <w:rsid w:val="0C9C4184"/>
    <w:rsid w:val="0CFC7204"/>
    <w:rsid w:val="0D1571F4"/>
    <w:rsid w:val="0D4A037A"/>
    <w:rsid w:val="0D53615B"/>
    <w:rsid w:val="0D6E139D"/>
    <w:rsid w:val="0E125234"/>
    <w:rsid w:val="0EA91B1E"/>
    <w:rsid w:val="0EAF4A86"/>
    <w:rsid w:val="0EBE1F36"/>
    <w:rsid w:val="0EC40E7B"/>
    <w:rsid w:val="0EE45C2F"/>
    <w:rsid w:val="0EF33589"/>
    <w:rsid w:val="0F157B9F"/>
    <w:rsid w:val="0F774A8D"/>
    <w:rsid w:val="0FA25325"/>
    <w:rsid w:val="0FD56EE5"/>
    <w:rsid w:val="10325AB8"/>
    <w:rsid w:val="1079717E"/>
    <w:rsid w:val="10B91E25"/>
    <w:rsid w:val="10E11C96"/>
    <w:rsid w:val="10EE70FD"/>
    <w:rsid w:val="1108554E"/>
    <w:rsid w:val="111C29C7"/>
    <w:rsid w:val="113B0FF7"/>
    <w:rsid w:val="11472015"/>
    <w:rsid w:val="11F94858"/>
    <w:rsid w:val="12A14E48"/>
    <w:rsid w:val="12A36A58"/>
    <w:rsid w:val="12BE61BC"/>
    <w:rsid w:val="12ED490F"/>
    <w:rsid w:val="12F3115F"/>
    <w:rsid w:val="12F772D6"/>
    <w:rsid w:val="131F36C6"/>
    <w:rsid w:val="132F4230"/>
    <w:rsid w:val="13336624"/>
    <w:rsid w:val="133B5445"/>
    <w:rsid w:val="14495847"/>
    <w:rsid w:val="14A16C78"/>
    <w:rsid w:val="14B9028C"/>
    <w:rsid w:val="14FF40CC"/>
    <w:rsid w:val="1510716F"/>
    <w:rsid w:val="155B5FDE"/>
    <w:rsid w:val="15786908"/>
    <w:rsid w:val="15BF3C1D"/>
    <w:rsid w:val="15CA427F"/>
    <w:rsid w:val="16367E35"/>
    <w:rsid w:val="16516F14"/>
    <w:rsid w:val="167A31AE"/>
    <w:rsid w:val="16DD3ABD"/>
    <w:rsid w:val="16EE4A9B"/>
    <w:rsid w:val="16FA46DF"/>
    <w:rsid w:val="17760386"/>
    <w:rsid w:val="17FB70AA"/>
    <w:rsid w:val="183A2CA2"/>
    <w:rsid w:val="185D717A"/>
    <w:rsid w:val="1892772F"/>
    <w:rsid w:val="19402822"/>
    <w:rsid w:val="19534D5F"/>
    <w:rsid w:val="19E71551"/>
    <w:rsid w:val="19ED1322"/>
    <w:rsid w:val="1A184EA6"/>
    <w:rsid w:val="1A1C6061"/>
    <w:rsid w:val="1A2D5EAF"/>
    <w:rsid w:val="1A780C01"/>
    <w:rsid w:val="1A852964"/>
    <w:rsid w:val="1AEE4A5F"/>
    <w:rsid w:val="1B3C7B23"/>
    <w:rsid w:val="1B884ABB"/>
    <w:rsid w:val="1BD23BB3"/>
    <w:rsid w:val="1BE939A8"/>
    <w:rsid w:val="1C1D0733"/>
    <w:rsid w:val="1C1F2468"/>
    <w:rsid w:val="1D140E2F"/>
    <w:rsid w:val="1DC10FB5"/>
    <w:rsid w:val="1DDE7AB8"/>
    <w:rsid w:val="1E112D2C"/>
    <w:rsid w:val="1EE93822"/>
    <w:rsid w:val="1F422204"/>
    <w:rsid w:val="1F6D050E"/>
    <w:rsid w:val="1FC4289D"/>
    <w:rsid w:val="204850E9"/>
    <w:rsid w:val="21370498"/>
    <w:rsid w:val="214C3D49"/>
    <w:rsid w:val="21E02C5E"/>
    <w:rsid w:val="223A3F8C"/>
    <w:rsid w:val="226E6EEE"/>
    <w:rsid w:val="22E93784"/>
    <w:rsid w:val="2309014E"/>
    <w:rsid w:val="23512353"/>
    <w:rsid w:val="23CC4809"/>
    <w:rsid w:val="23E71B05"/>
    <w:rsid w:val="23FB3B68"/>
    <w:rsid w:val="244A70DD"/>
    <w:rsid w:val="24EE5B04"/>
    <w:rsid w:val="251179A0"/>
    <w:rsid w:val="258151AD"/>
    <w:rsid w:val="258B3453"/>
    <w:rsid w:val="258F0DD0"/>
    <w:rsid w:val="25BD33D3"/>
    <w:rsid w:val="26413105"/>
    <w:rsid w:val="26D1377B"/>
    <w:rsid w:val="27171565"/>
    <w:rsid w:val="271C608D"/>
    <w:rsid w:val="271E36A9"/>
    <w:rsid w:val="274D0F4E"/>
    <w:rsid w:val="275E62CA"/>
    <w:rsid w:val="27741023"/>
    <w:rsid w:val="27B12329"/>
    <w:rsid w:val="27BB2B8F"/>
    <w:rsid w:val="28207ABC"/>
    <w:rsid w:val="2828745C"/>
    <w:rsid w:val="28461420"/>
    <w:rsid w:val="28501830"/>
    <w:rsid w:val="28682D4C"/>
    <w:rsid w:val="28BE4A40"/>
    <w:rsid w:val="28C415CC"/>
    <w:rsid w:val="295C0704"/>
    <w:rsid w:val="296A71FC"/>
    <w:rsid w:val="298A55B4"/>
    <w:rsid w:val="29B1442C"/>
    <w:rsid w:val="29BF31AA"/>
    <w:rsid w:val="2A1458AE"/>
    <w:rsid w:val="2A4307C9"/>
    <w:rsid w:val="2A5502B1"/>
    <w:rsid w:val="2B771B88"/>
    <w:rsid w:val="2B883C36"/>
    <w:rsid w:val="2C9052BD"/>
    <w:rsid w:val="2CA02C21"/>
    <w:rsid w:val="2CAF23A6"/>
    <w:rsid w:val="2CC3713D"/>
    <w:rsid w:val="2CF50142"/>
    <w:rsid w:val="2D0504B9"/>
    <w:rsid w:val="2D24041B"/>
    <w:rsid w:val="2D347F2A"/>
    <w:rsid w:val="2D475B1F"/>
    <w:rsid w:val="2E326EA6"/>
    <w:rsid w:val="2E364FD8"/>
    <w:rsid w:val="2E5115C1"/>
    <w:rsid w:val="2F5E67C0"/>
    <w:rsid w:val="2F8559B6"/>
    <w:rsid w:val="2F985D5A"/>
    <w:rsid w:val="2FC12EB6"/>
    <w:rsid w:val="2FE57AC0"/>
    <w:rsid w:val="3043524D"/>
    <w:rsid w:val="310602B0"/>
    <w:rsid w:val="314F2C53"/>
    <w:rsid w:val="32E0371A"/>
    <w:rsid w:val="32FD07C8"/>
    <w:rsid w:val="33A61803"/>
    <w:rsid w:val="33C02EDE"/>
    <w:rsid w:val="33CE18BE"/>
    <w:rsid w:val="34544282"/>
    <w:rsid w:val="3527460B"/>
    <w:rsid w:val="35C81EC5"/>
    <w:rsid w:val="3639428B"/>
    <w:rsid w:val="36712405"/>
    <w:rsid w:val="36B22F6C"/>
    <w:rsid w:val="36D70A47"/>
    <w:rsid w:val="36F54BF1"/>
    <w:rsid w:val="374012D0"/>
    <w:rsid w:val="37620108"/>
    <w:rsid w:val="378D63A4"/>
    <w:rsid w:val="391D1687"/>
    <w:rsid w:val="39702F27"/>
    <w:rsid w:val="39D56FD4"/>
    <w:rsid w:val="39E454A9"/>
    <w:rsid w:val="3A406514"/>
    <w:rsid w:val="3A637119"/>
    <w:rsid w:val="3B0F49C3"/>
    <w:rsid w:val="3B2E2EFF"/>
    <w:rsid w:val="3B7A6831"/>
    <w:rsid w:val="3B801332"/>
    <w:rsid w:val="3BCE3EEE"/>
    <w:rsid w:val="3C0B4BA7"/>
    <w:rsid w:val="3CA879AA"/>
    <w:rsid w:val="3CFD5ABF"/>
    <w:rsid w:val="3D03739C"/>
    <w:rsid w:val="3D111BCD"/>
    <w:rsid w:val="3D5A705B"/>
    <w:rsid w:val="3D7A7A83"/>
    <w:rsid w:val="3D911747"/>
    <w:rsid w:val="3E0E1163"/>
    <w:rsid w:val="3E7E330F"/>
    <w:rsid w:val="3F321E42"/>
    <w:rsid w:val="3F7F2C47"/>
    <w:rsid w:val="3F8F1A58"/>
    <w:rsid w:val="3FAB6DA8"/>
    <w:rsid w:val="400A3137"/>
    <w:rsid w:val="40275D90"/>
    <w:rsid w:val="40301FAF"/>
    <w:rsid w:val="403E09E1"/>
    <w:rsid w:val="40532599"/>
    <w:rsid w:val="406064B2"/>
    <w:rsid w:val="40A052EB"/>
    <w:rsid w:val="40B420C2"/>
    <w:rsid w:val="40B776D1"/>
    <w:rsid w:val="40D72A0F"/>
    <w:rsid w:val="41665D7F"/>
    <w:rsid w:val="41EE2441"/>
    <w:rsid w:val="421B03AB"/>
    <w:rsid w:val="425640E2"/>
    <w:rsid w:val="42570B64"/>
    <w:rsid w:val="425B5C39"/>
    <w:rsid w:val="434209C8"/>
    <w:rsid w:val="43822464"/>
    <w:rsid w:val="43B91CBC"/>
    <w:rsid w:val="43D07600"/>
    <w:rsid w:val="43E56EBA"/>
    <w:rsid w:val="43F80775"/>
    <w:rsid w:val="44AD68D6"/>
    <w:rsid w:val="44E37A78"/>
    <w:rsid w:val="451E0DAF"/>
    <w:rsid w:val="45BF7ECE"/>
    <w:rsid w:val="45DD41B1"/>
    <w:rsid w:val="45FA3352"/>
    <w:rsid w:val="4628499B"/>
    <w:rsid w:val="464A6BCC"/>
    <w:rsid w:val="46CB6D03"/>
    <w:rsid w:val="470F1996"/>
    <w:rsid w:val="474C1AD3"/>
    <w:rsid w:val="47D30F3A"/>
    <w:rsid w:val="480C0279"/>
    <w:rsid w:val="486E7AF9"/>
    <w:rsid w:val="49504BEB"/>
    <w:rsid w:val="49B30A04"/>
    <w:rsid w:val="49CF49C5"/>
    <w:rsid w:val="49FE2A34"/>
    <w:rsid w:val="4A0C50C9"/>
    <w:rsid w:val="4A33367C"/>
    <w:rsid w:val="4ACE46CB"/>
    <w:rsid w:val="4ADC362E"/>
    <w:rsid w:val="4AE5373D"/>
    <w:rsid w:val="4B1566F5"/>
    <w:rsid w:val="4B997139"/>
    <w:rsid w:val="4B9A5E68"/>
    <w:rsid w:val="4BFD1544"/>
    <w:rsid w:val="4C554235"/>
    <w:rsid w:val="4C5B6CAC"/>
    <w:rsid w:val="4C717D11"/>
    <w:rsid w:val="4C874B9F"/>
    <w:rsid w:val="4CAE00E8"/>
    <w:rsid w:val="4CB07D2A"/>
    <w:rsid w:val="4D36682D"/>
    <w:rsid w:val="4D7A3E58"/>
    <w:rsid w:val="4DB52E68"/>
    <w:rsid w:val="4E2A12A8"/>
    <w:rsid w:val="4E3B71EF"/>
    <w:rsid w:val="4E3E3CEE"/>
    <w:rsid w:val="4E6A772A"/>
    <w:rsid w:val="4EA04BD9"/>
    <w:rsid w:val="4EBE38C5"/>
    <w:rsid w:val="4EDD354E"/>
    <w:rsid w:val="4F154C85"/>
    <w:rsid w:val="4F4A72D6"/>
    <w:rsid w:val="4F574E69"/>
    <w:rsid w:val="4F685999"/>
    <w:rsid w:val="4FB3518F"/>
    <w:rsid w:val="4FD32B82"/>
    <w:rsid w:val="4FD509AA"/>
    <w:rsid w:val="4FE461CE"/>
    <w:rsid w:val="4FF97F02"/>
    <w:rsid w:val="4FFC6DF7"/>
    <w:rsid w:val="5014741A"/>
    <w:rsid w:val="50573325"/>
    <w:rsid w:val="508A63B1"/>
    <w:rsid w:val="509D583A"/>
    <w:rsid w:val="50A21978"/>
    <w:rsid w:val="50D677EE"/>
    <w:rsid w:val="50DD33DC"/>
    <w:rsid w:val="51134057"/>
    <w:rsid w:val="51393A26"/>
    <w:rsid w:val="519B7A50"/>
    <w:rsid w:val="51A548E4"/>
    <w:rsid w:val="51C73D73"/>
    <w:rsid w:val="51ED641D"/>
    <w:rsid w:val="520D70B5"/>
    <w:rsid w:val="521414D9"/>
    <w:rsid w:val="52172022"/>
    <w:rsid w:val="52510C88"/>
    <w:rsid w:val="528F24EF"/>
    <w:rsid w:val="52B6605F"/>
    <w:rsid w:val="534E59DC"/>
    <w:rsid w:val="53970A55"/>
    <w:rsid w:val="53BB526A"/>
    <w:rsid w:val="53C53CB5"/>
    <w:rsid w:val="53F62F7E"/>
    <w:rsid w:val="540B20BB"/>
    <w:rsid w:val="545D042F"/>
    <w:rsid w:val="54D1149E"/>
    <w:rsid w:val="5532699A"/>
    <w:rsid w:val="555C0F2F"/>
    <w:rsid w:val="558B3A84"/>
    <w:rsid w:val="56CA648F"/>
    <w:rsid w:val="56ED6767"/>
    <w:rsid w:val="57D771D5"/>
    <w:rsid w:val="581F09CF"/>
    <w:rsid w:val="58355DD8"/>
    <w:rsid w:val="583A31AF"/>
    <w:rsid w:val="5847393B"/>
    <w:rsid w:val="588B1175"/>
    <w:rsid w:val="59330810"/>
    <w:rsid w:val="597E7431"/>
    <w:rsid w:val="59C076B0"/>
    <w:rsid w:val="59C21663"/>
    <w:rsid w:val="5A1749B6"/>
    <w:rsid w:val="5A4713D5"/>
    <w:rsid w:val="5A4A516D"/>
    <w:rsid w:val="5AC7558F"/>
    <w:rsid w:val="5B6244E7"/>
    <w:rsid w:val="5B8C2978"/>
    <w:rsid w:val="5BFA5A25"/>
    <w:rsid w:val="5BFE362E"/>
    <w:rsid w:val="5C3C538F"/>
    <w:rsid w:val="5C853466"/>
    <w:rsid w:val="5C9B1392"/>
    <w:rsid w:val="5CBA7A86"/>
    <w:rsid w:val="5D5744E2"/>
    <w:rsid w:val="5D806F26"/>
    <w:rsid w:val="5DE96884"/>
    <w:rsid w:val="5E652536"/>
    <w:rsid w:val="5E672AA9"/>
    <w:rsid w:val="5E6B5FCA"/>
    <w:rsid w:val="5E7B6908"/>
    <w:rsid w:val="5ED959B5"/>
    <w:rsid w:val="5F0A5891"/>
    <w:rsid w:val="5F1832F2"/>
    <w:rsid w:val="5F4173F8"/>
    <w:rsid w:val="5F613685"/>
    <w:rsid w:val="5F9F33DC"/>
    <w:rsid w:val="5FAF34C8"/>
    <w:rsid w:val="5FDF7D54"/>
    <w:rsid w:val="60022763"/>
    <w:rsid w:val="602C72DB"/>
    <w:rsid w:val="606E67C4"/>
    <w:rsid w:val="614D36DF"/>
    <w:rsid w:val="614E3E9F"/>
    <w:rsid w:val="62244994"/>
    <w:rsid w:val="6231453A"/>
    <w:rsid w:val="625A0DA2"/>
    <w:rsid w:val="62CB690E"/>
    <w:rsid w:val="62CF53B5"/>
    <w:rsid w:val="62F61F9F"/>
    <w:rsid w:val="631C0A2E"/>
    <w:rsid w:val="63260B0A"/>
    <w:rsid w:val="63E67836"/>
    <w:rsid w:val="64010253"/>
    <w:rsid w:val="64624486"/>
    <w:rsid w:val="65A920B3"/>
    <w:rsid w:val="65BD2BAA"/>
    <w:rsid w:val="65E20498"/>
    <w:rsid w:val="662973FB"/>
    <w:rsid w:val="66D059AB"/>
    <w:rsid w:val="66D45FB9"/>
    <w:rsid w:val="670431A2"/>
    <w:rsid w:val="67052623"/>
    <w:rsid w:val="67145751"/>
    <w:rsid w:val="676C3A31"/>
    <w:rsid w:val="67E055F2"/>
    <w:rsid w:val="68291851"/>
    <w:rsid w:val="686B09BA"/>
    <w:rsid w:val="687F7B75"/>
    <w:rsid w:val="68FA563A"/>
    <w:rsid w:val="695E4036"/>
    <w:rsid w:val="69BD59B1"/>
    <w:rsid w:val="69FD47BC"/>
    <w:rsid w:val="6A190CAA"/>
    <w:rsid w:val="6A5F1147"/>
    <w:rsid w:val="6AF3165F"/>
    <w:rsid w:val="6AF73FB0"/>
    <w:rsid w:val="6BD16A98"/>
    <w:rsid w:val="6BFB066F"/>
    <w:rsid w:val="6C0A2C84"/>
    <w:rsid w:val="6C8B52B6"/>
    <w:rsid w:val="6C8F4D39"/>
    <w:rsid w:val="6C922338"/>
    <w:rsid w:val="6CCC5AC5"/>
    <w:rsid w:val="6D535020"/>
    <w:rsid w:val="6D880D78"/>
    <w:rsid w:val="6DC65F91"/>
    <w:rsid w:val="6E3A23F9"/>
    <w:rsid w:val="6E684427"/>
    <w:rsid w:val="6EDA1B48"/>
    <w:rsid w:val="6F6C04C7"/>
    <w:rsid w:val="6F7C2681"/>
    <w:rsid w:val="6FA43A8F"/>
    <w:rsid w:val="705C64AA"/>
    <w:rsid w:val="70797E02"/>
    <w:rsid w:val="709438F1"/>
    <w:rsid w:val="70F9101A"/>
    <w:rsid w:val="70FB6A3D"/>
    <w:rsid w:val="711030CE"/>
    <w:rsid w:val="7122724F"/>
    <w:rsid w:val="71401778"/>
    <w:rsid w:val="71740DF6"/>
    <w:rsid w:val="71830C11"/>
    <w:rsid w:val="71AD1392"/>
    <w:rsid w:val="71AD1FCE"/>
    <w:rsid w:val="71DA2C11"/>
    <w:rsid w:val="71F72F38"/>
    <w:rsid w:val="727D6455"/>
    <w:rsid w:val="72D004FE"/>
    <w:rsid w:val="72FA6B91"/>
    <w:rsid w:val="733A1E3B"/>
    <w:rsid w:val="73727114"/>
    <w:rsid w:val="73796A1C"/>
    <w:rsid w:val="73F525E5"/>
    <w:rsid w:val="745F136E"/>
    <w:rsid w:val="74816951"/>
    <w:rsid w:val="74D922BC"/>
    <w:rsid w:val="75C756A5"/>
    <w:rsid w:val="75D43781"/>
    <w:rsid w:val="76293BE2"/>
    <w:rsid w:val="76333788"/>
    <w:rsid w:val="76653089"/>
    <w:rsid w:val="76754969"/>
    <w:rsid w:val="76B46697"/>
    <w:rsid w:val="76BD6972"/>
    <w:rsid w:val="770E49EC"/>
    <w:rsid w:val="77EA0E73"/>
    <w:rsid w:val="785034E6"/>
    <w:rsid w:val="7865345C"/>
    <w:rsid w:val="78A96F6C"/>
    <w:rsid w:val="78C94713"/>
    <w:rsid w:val="78E00F48"/>
    <w:rsid w:val="78EE06C2"/>
    <w:rsid w:val="79784B3C"/>
    <w:rsid w:val="797A4E17"/>
    <w:rsid w:val="797F7E23"/>
    <w:rsid w:val="79851295"/>
    <w:rsid w:val="7A0734C0"/>
    <w:rsid w:val="7A5D6215"/>
    <w:rsid w:val="7AA97729"/>
    <w:rsid w:val="7ABA78DB"/>
    <w:rsid w:val="7AE85DD4"/>
    <w:rsid w:val="7B021351"/>
    <w:rsid w:val="7B0261A6"/>
    <w:rsid w:val="7B0D46BD"/>
    <w:rsid w:val="7B3E2B12"/>
    <w:rsid w:val="7BB64437"/>
    <w:rsid w:val="7BE37B8C"/>
    <w:rsid w:val="7C080BF7"/>
    <w:rsid w:val="7CEC1B19"/>
    <w:rsid w:val="7D2C47C6"/>
    <w:rsid w:val="7D8D5B55"/>
    <w:rsid w:val="7DB02924"/>
    <w:rsid w:val="7DBC4A62"/>
    <w:rsid w:val="7DDB60B9"/>
    <w:rsid w:val="7DF93736"/>
    <w:rsid w:val="7E030386"/>
    <w:rsid w:val="7E293A5E"/>
    <w:rsid w:val="7E29736C"/>
    <w:rsid w:val="7E2F04C5"/>
    <w:rsid w:val="7E4E4418"/>
    <w:rsid w:val="7E7159A7"/>
    <w:rsid w:val="7F1C6A0D"/>
    <w:rsid w:val="7F2B5B99"/>
    <w:rsid w:val="7F8D2376"/>
    <w:rsid w:val="7F996994"/>
    <w:rsid w:val="7FA82A64"/>
    <w:rsid w:val="7FF9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FollowedHyperlink"/>
    <w:basedOn w:val="9"/>
    <w:qFormat/>
    <w:uiPriority w:val="0"/>
    <w:rPr>
      <w:color w:val="0000CC"/>
      <w:sz w:val="18"/>
      <w:szCs w:val="18"/>
      <w:u w:val="single"/>
    </w:rPr>
  </w:style>
  <w:style w:type="character" w:styleId="12">
    <w:name w:val="Emphasis"/>
    <w:basedOn w:val="9"/>
    <w:qFormat/>
    <w:uiPriority w:val="0"/>
    <w:rPr>
      <w:i/>
    </w:rPr>
  </w:style>
  <w:style w:type="character" w:styleId="13">
    <w:name w:val="HTML Definition"/>
    <w:basedOn w:val="9"/>
    <w:uiPriority w:val="0"/>
    <w:rPr>
      <w:i/>
    </w:rPr>
  </w:style>
  <w:style w:type="character" w:styleId="14">
    <w:name w:val="Hyperlink"/>
    <w:basedOn w:val="9"/>
    <w:qFormat/>
    <w:uiPriority w:val="0"/>
    <w:rPr>
      <w:color w:val="0000FF"/>
      <w:u w:val="single"/>
    </w:rPr>
  </w:style>
  <w:style w:type="character" w:customStyle="1" w:styleId="16">
    <w:name w:val="time_dis"/>
    <w:basedOn w:val="9"/>
    <w:qFormat/>
    <w:uiPriority w:val="0"/>
  </w:style>
  <w:style w:type="character" w:customStyle="1" w:styleId="17">
    <w:name w:val="linebg_on"/>
    <w:basedOn w:val="9"/>
    <w:qFormat/>
    <w:uiPriority w:val="0"/>
  </w:style>
  <w:style w:type="character" w:customStyle="1" w:styleId="18">
    <w:name w:val="linebg_on1"/>
    <w:basedOn w:val="9"/>
    <w:qFormat/>
    <w:uiPriority w:val="0"/>
  </w:style>
  <w:style w:type="character" w:customStyle="1" w:styleId="19">
    <w:name w:val="linebg"/>
    <w:basedOn w:val="9"/>
    <w:qFormat/>
    <w:uiPriority w:val="0"/>
  </w:style>
  <w:style w:type="character" w:customStyle="1" w:styleId="20">
    <w:name w:val="linebg1"/>
    <w:basedOn w:val="9"/>
    <w:qFormat/>
    <w:uiPriority w:val="0"/>
  </w:style>
  <w:style w:type="character" w:customStyle="1" w:styleId="21">
    <w:name w:val="input_span1"/>
    <w:basedOn w:val="9"/>
    <w:qFormat/>
    <w:uiPriority w:val="0"/>
  </w:style>
  <w:style w:type="character" w:customStyle="1" w:styleId="22">
    <w:name w:val="bus_type_0"/>
    <w:basedOn w:val="9"/>
    <w:qFormat/>
    <w:uiPriority w:val="0"/>
    <w:rPr>
      <w:shd w:val="clear" w:fill="FF8853"/>
    </w:rPr>
  </w:style>
  <w:style w:type="character" w:customStyle="1" w:styleId="23">
    <w:name w:val="map_taglist"/>
    <w:basedOn w:val="9"/>
    <w:qFormat/>
    <w:uiPriority w:val="0"/>
    <w:rPr>
      <w:color w:val="666666"/>
    </w:rPr>
  </w:style>
  <w:style w:type="character" w:customStyle="1" w:styleId="24">
    <w:name w:val="ts_tip_1"/>
    <w:basedOn w:val="9"/>
    <w:qFormat/>
    <w:uiPriority w:val="0"/>
    <w:rPr>
      <w:color w:val="468B02"/>
    </w:rPr>
  </w:style>
  <w:style w:type="character" w:customStyle="1" w:styleId="25">
    <w:name w:val="ts_tip_2"/>
    <w:basedOn w:val="9"/>
    <w:qFormat/>
    <w:uiPriority w:val="0"/>
    <w:rPr>
      <w:color w:val="E43023"/>
    </w:rPr>
  </w:style>
  <w:style w:type="character" w:customStyle="1" w:styleId="26">
    <w:name w:val="bus_type_tip"/>
    <w:basedOn w:val="9"/>
    <w:qFormat/>
    <w:uiPriority w:val="0"/>
    <w:rPr>
      <w:color w:val="FFFFFF"/>
      <w:sz w:val="18"/>
      <w:szCs w:val="18"/>
    </w:rPr>
  </w:style>
  <w:style w:type="character" w:customStyle="1" w:styleId="27">
    <w:name w:val="bs_tm"/>
    <w:basedOn w:val="9"/>
    <w:qFormat/>
    <w:uiPriority w:val="0"/>
  </w:style>
  <w:style w:type="character" w:customStyle="1" w:styleId="28">
    <w:name w:val="bs_tm1"/>
    <w:basedOn w:val="9"/>
    <w:qFormat/>
    <w:uiPriority w:val="0"/>
  </w:style>
  <w:style w:type="character" w:customStyle="1" w:styleId="29">
    <w:name w:val="bs_cal"/>
    <w:basedOn w:val="9"/>
    <w:qFormat/>
    <w:uiPriority w:val="0"/>
  </w:style>
  <w:style w:type="character" w:customStyle="1" w:styleId="30">
    <w:name w:val="bs_clc"/>
    <w:basedOn w:val="9"/>
    <w:qFormat/>
    <w:uiPriority w:val="0"/>
  </w:style>
  <w:style w:type="character" w:customStyle="1" w:styleId="31">
    <w:name w:val="bus_type_4"/>
    <w:basedOn w:val="9"/>
    <w:qFormat/>
    <w:uiPriority w:val="0"/>
    <w:rPr>
      <w:shd w:val="clear" w:fill="333F89"/>
    </w:rPr>
  </w:style>
  <w:style w:type="character" w:customStyle="1" w:styleId="32">
    <w:name w:val="bus_type_2"/>
    <w:basedOn w:val="9"/>
    <w:qFormat/>
    <w:uiPriority w:val="0"/>
    <w:rPr>
      <w:shd w:val="clear" w:fill="FF4141"/>
    </w:rPr>
  </w:style>
  <w:style w:type="character" w:customStyle="1" w:styleId="33">
    <w:name w:val="bus_type_3"/>
    <w:basedOn w:val="9"/>
    <w:qFormat/>
    <w:uiPriority w:val="0"/>
    <w:rPr>
      <w:shd w:val="clear" w:fill="43CC8D"/>
    </w:rPr>
  </w:style>
  <w:style w:type="paragraph" w:customStyle="1" w:styleId="34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仿宋" w:hAnsi="仿宋" w:eastAsia="仿宋" w:cs="Times New Roman"/>
      <w:color w:val="000000"/>
      <w:sz w:val="24"/>
    </w:rPr>
  </w:style>
  <w:style w:type="character" w:customStyle="1" w:styleId="35">
    <w:name w:val="status-selected"/>
    <w:basedOn w:val="9"/>
    <w:qFormat/>
    <w:uiPriority w:val="0"/>
    <w:rPr>
      <w:shd w:val="clear" w:fill="B6B6E0"/>
    </w:rPr>
  </w:style>
  <w:style w:type="character" w:customStyle="1" w:styleId="36">
    <w:name w:val="kuxun"/>
    <w:basedOn w:val="9"/>
    <w:uiPriority w:val="0"/>
  </w:style>
  <w:style w:type="character" w:customStyle="1" w:styleId="37">
    <w:name w:val="qunar"/>
    <w:basedOn w:val="9"/>
    <w:uiPriority w:val="0"/>
  </w:style>
  <w:style w:type="character" w:customStyle="1" w:styleId="38">
    <w:name w:val="baidumap"/>
    <w:basedOn w:val="9"/>
    <w:uiPriority w:val="0"/>
  </w:style>
  <w:style w:type="character" w:customStyle="1" w:styleId="39">
    <w:name w:val="elong"/>
    <w:basedOn w:val="9"/>
    <w:uiPriority w:val="0"/>
  </w:style>
  <w:style w:type="character" w:customStyle="1" w:styleId="40">
    <w:name w:val="tongcheng"/>
    <w:basedOn w:val="9"/>
    <w:qFormat/>
    <w:uiPriority w:val="0"/>
  </w:style>
  <w:style w:type="character" w:customStyle="1" w:styleId="41">
    <w:name w:val="xiecheng"/>
    <w:basedOn w:val="9"/>
    <w:uiPriority w:val="0"/>
  </w:style>
  <w:style w:type="character" w:customStyle="1" w:styleId="42">
    <w:name w:val="status-select"/>
    <w:basedOn w:val="9"/>
    <w:qFormat/>
    <w:uiPriority w:val="0"/>
    <w:rPr>
      <w:shd w:val="clear" w:fill="FFFFFF"/>
    </w:rPr>
  </w:style>
  <w:style w:type="character" w:customStyle="1" w:styleId="43">
    <w:name w:val="status-noselect"/>
    <w:basedOn w:val="9"/>
    <w:uiPriority w:val="0"/>
    <w:rPr>
      <w:shd w:val="clear" w:fill="F9F9FC"/>
    </w:rPr>
  </w:style>
  <w:style w:type="character" w:customStyle="1" w:styleId="44">
    <w:name w:val="sel-date"/>
    <w:basedOn w:val="9"/>
    <w:uiPriority w:val="0"/>
    <w:rPr>
      <w:b/>
      <w:color w:val="FF6000"/>
    </w:rPr>
  </w:style>
  <w:style w:type="character" w:customStyle="1" w:styleId="45">
    <w:name w:val="col1"/>
    <w:basedOn w:val="9"/>
    <w:uiPriority w:val="0"/>
  </w:style>
  <w:style w:type="character" w:customStyle="1" w:styleId="46">
    <w:name w:val="remainvalue"/>
    <w:basedOn w:val="9"/>
    <w:uiPriority w:val="0"/>
    <w:rPr>
      <w:rFonts w:ascii="微软雅黑" w:hAnsi="微软雅黑" w:eastAsia="微软雅黑" w:cs="微软雅黑"/>
      <w:b/>
      <w:color w:val="FF0000"/>
      <w:sz w:val="30"/>
      <w:szCs w:val="30"/>
    </w:rPr>
  </w:style>
  <w:style w:type="character" w:customStyle="1" w:styleId="47">
    <w:name w:val="inputhighlight"/>
    <w:basedOn w:val="9"/>
    <w:uiPriority w:val="0"/>
  </w:style>
  <w:style w:type="character" w:customStyle="1" w:styleId="48">
    <w:name w:val="input_span12"/>
    <w:basedOn w:val="9"/>
    <w:uiPriority w:val="0"/>
  </w:style>
  <w:style w:type="character" w:customStyle="1" w:styleId="49">
    <w:name w:val="col3"/>
    <w:basedOn w:val="9"/>
    <w:uiPriority w:val="0"/>
  </w:style>
  <w:style w:type="character" w:customStyle="1" w:styleId="50">
    <w:name w:val="imgview-icon"/>
    <w:basedOn w:val="9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7</Pages>
  <Words>1762</Words>
  <Characters>1972</Characters>
  <Lines>0</Lines>
  <Paragraphs>0</Paragraphs>
  <TotalTime>91</TotalTime>
  <ScaleCrop>false</ScaleCrop>
  <LinksUpToDate>false</LinksUpToDate>
  <CharactersWithSpaces>2118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2018-04-18T01:46:00Z</dcterms:created>
  <dc:creator>徐玉波</dc:creator>
  <cp:lastModifiedBy>徐玉波</cp:lastModifiedBy>
  <dcterms:modified xsi:type="dcterms:W3CDTF">2018-06-08T03:14:22Z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